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8F5ED"/>
  <w:body>
    <w:p w14:paraId="6BCBC718" w14:textId="77777777" w:rsidR="00E57796" w:rsidRDefault="00E57796"/>
    <w:p w14:paraId="5596179A" w14:textId="6C28943D" w:rsidR="0041386F" w:rsidRDefault="0041386F">
      <w:r>
        <w:t>Amsterdam, [datum]</w:t>
      </w:r>
    </w:p>
    <w:p w14:paraId="7D729F67" w14:textId="77777777" w:rsidR="00C15937" w:rsidRDefault="00C15937" w:rsidP="00C15937"/>
    <w:p w14:paraId="4B216576" w14:textId="593A6612" w:rsidR="0041386F" w:rsidRPr="00E70F18" w:rsidRDefault="0041386F" w:rsidP="0041386F">
      <w:pPr>
        <w:rPr>
          <w:rFonts w:ascii="Avenir Next LT Pro" w:hAnsi="Avenir Next LT Pro"/>
          <w:b/>
          <w:bCs/>
          <w:color w:val="A17652"/>
          <w:sz w:val="28"/>
          <w:szCs w:val="28"/>
        </w:rPr>
      </w:pPr>
      <w:r>
        <w:rPr>
          <w:rFonts w:ascii="Avenir Next LT Pro" w:hAnsi="Avenir Next LT Pro"/>
          <w:b/>
          <w:bCs/>
          <w:color w:val="A17652"/>
          <w:sz w:val="28"/>
          <w:szCs w:val="28"/>
        </w:rPr>
        <w:t>Betreft: Overzicht variabel inkomen</w:t>
      </w:r>
    </w:p>
    <w:p w14:paraId="76AD074D" w14:textId="77777777" w:rsidR="0041386F" w:rsidRPr="00C05088" w:rsidRDefault="0041386F" w:rsidP="0041386F">
      <w:r w:rsidRPr="00C05088">
        <w:t>Geachte heer/mevrouw,</w:t>
      </w:r>
      <w:r w:rsidRPr="00C05088">
        <w:br/>
      </w:r>
    </w:p>
    <w:p w14:paraId="66FE133A" w14:textId="77777777" w:rsidR="0041386F" w:rsidRPr="00C05088" w:rsidRDefault="0041386F" w:rsidP="0041386F">
      <w:r w:rsidRPr="00C05088">
        <w:t>Hierbij bevestigen wij dat [naam cliënt], werkzaam bij [naam werkgever], in de afgelopen jaren de volgende bedragen aan variabel inkomen heeft ontvangen:</w:t>
      </w:r>
      <w:r w:rsidRPr="00C05088">
        <w:br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1386F" w14:paraId="024C121A" w14:textId="77777777" w:rsidTr="00E07AD8">
        <w:tc>
          <w:tcPr>
            <w:tcW w:w="4320" w:type="dxa"/>
          </w:tcPr>
          <w:p w14:paraId="3C347475" w14:textId="77777777" w:rsidR="0041386F" w:rsidRDefault="0041386F" w:rsidP="00E07AD8">
            <w:r>
              <w:t>Jaar</w:t>
            </w:r>
          </w:p>
        </w:tc>
        <w:tc>
          <w:tcPr>
            <w:tcW w:w="4320" w:type="dxa"/>
          </w:tcPr>
          <w:p w14:paraId="436484EB" w14:textId="77777777" w:rsidR="0041386F" w:rsidRDefault="0041386F" w:rsidP="00E07AD8">
            <w:r>
              <w:t>Variabel inkomen (bruto)</w:t>
            </w:r>
          </w:p>
        </w:tc>
      </w:tr>
      <w:tr w:rsidR="0041386F" w14:paraId="50837F88" w14:textId="77777777" w:rsidTr="00E07AD8">
        <w:tc>
          <w:tcPr>
            <w:tcW w:w="4320" w:type="dxa"/>
          </w:tcPr>
          <w:p w14:paraId="3B5F240C" w14:textId="77777777" w:rsidR="0041386F" w:rsidRDefault="0041386F" w:rsidP="00E07AD8">
            <w:r>
              <w:t>2024</w:t>
            </w:r>
          </w:p>
        </w:tc>
        <w:tc>
          <w:tcPr>
            <w:tcW w:w="4320" w:type="dxa"/>
          </w:tcPr>
          <w:p w14:paraId="4BF6A778" w14:textId="77777777" w:rsidR="0041386F" w:rsidRDefault="0041386F" w:rsidP="00E07AD8">
            <w:r>
              <w:t>€ [bedrag]</w:t>
            </w:r>
          </w:p>
        </w:tc>
      </w:tr>
      <w:tr w:rsidR="0041386F" w14:paraId="0CFEB357" w14:textId="77777777" w:rsidTr="00E07AD8">
        <w:tc>
          <w:tcPr>
            <w:tcW w:w="4320" w:type="dxa"/>
          </w:tcPr>
          <w:p w14:paraId="5FC0758C" w14:textId="77777777" w:rsidR="0041386F" w:rsidRDefault="0041386F" w:rsidP="00E07AD8">
            <w:r>
              <w:t>2023</w:t>
            </w:r>
          </w:p>
        </w:tc>
        <w:tc>
          <w:tcPr>
            <w:tcW w:w="4320" w:type="dxa"/>
          </w:tcPr>
          <w:p w14:paraId="756A6056" w14:textId="77777777" w:rsidR="0041386F" w:rsidRDefault="0041386F" w:rsidP="00E07AD8">
            <w:r>
              <w:t>€ [bedrag]</w:t>
            </w:r>
          </w:p>
        </w:tc>
      </w:tr>
      <w:tr w:rsidR="0041386F" w14:paraId="49B6C13B" w14:textId="77777777" w:rsidTr="00E07AD8">
        <w:tc>
          <w:tcPr>
            <w:tcW w:w="4320" w:type="dxa"/>
          </w:tcPr>
          <w:p w14:paraId="2232B9E5" w14:textId="77777777" w:rsidR="0041386F" w:rsidRDefault="0041386F" w:rsidP="00E07AD8">
            <w:r>
              <w:t>2022</w:t>
            </w:r>
          </w:p>
        </w:tc>
        <w:tc>
          <w:tcPr>
            <w:tcW w:w="4320" w:type="dxa"/>
          </w:tcPr>
          <w:p w14:paraId="0F123CE4" w14:textId="77777777" w:rsidR="0041386F" w:rsidRDefault="0041386F" w:rsidP="00E07AD8">
            <w:r>
              <w:t>€ [bedrag]</w:t>
            </w:r>
          </w:p>
        </w:tc>
      </w:tr>
    </w:tbl>
    <w:p w14:paraId="031FDC70" w14:textId="77777777" w:rsidR="0041386F" w:rsidRDefault="0041386F" w:rsidP="0041386F">
      <w:r w:rsidRPr="00C05088">
        <w:br/>
        <w:t>Het genoemde variabele inkomen betreft een beloning op basis van persoonlijke prestaties.</w:t>
      </w:r>
      <w:r w:rsidRPr="00C05088">
        <w:br/>
      </w:r>
      <w:r w:rsidRPr="00C05088">
        <w:br/>
        <w:t xml:space="preserve">Wij verstrekken dit overzicht ten behoeve van de hypotheekaanvraag van betrokkene. </w:t>
      </w:r>
      <w:proofErr w:type="gramStart"/>
      <w:r w:rsidRPr="00C05088">
        <w:t>Indien</w:t>
      </w:r>
      <w:proofErr w:type="gramEnd"/>
      <w:r w:rsidRPr="00C05088">
        <w:t xml:space="preserve"> u nadere vragen heeft over de inhoud van dit schrijven, kunt u altijd contact met ons opnemen.</w:t>
      </w:r>
      <w:r w:rsidRPr="00C05088">
        <w:br/>
      </w:r>
      <w:r w:rsidRPr="00C05088">
        <w:br/>
        <w:t>Hopende u hiermee van dienst te zijn geweest.</w:t>
      </w:r>
      <w:r w:rsidRPr="00C05088">
        <w:br/>
      </w:r>
      <w:r w:rsidRPr="00C05088">
        <w:br/>
        <w:t>Met vriendelijke groet,</w:t>
      </w:r>
      <w:r w:rsidRPr="00C05088">
        <w:br/>
      </w:r>
      <w:r w:rsidRPr="00C05088">
        <w:br/>
        <w:t>[Naam ondertekenaar]</w:t>
      </w:r>
      <w:r w:rsidRPr="00C05088">
        <w:br/>
        <w:t xml:space="preserve">[Functie, bijv. </w:t>
      </w:r>
      <w:r>
        <w:t>Werkgever/HR]</w:t>
      </w:r>
      <w:r>
        <w:br/>
        <w:t>[Handtekening]</w:t>
      </w:r>
    </w:p>
    <w:p w14:paraId="406A5A92" w14:textId="77777777" w:rsidR="0041386F" w:rsidRPr="00C15937" w:rsidRDefault="0041386F" w:rsidP="00C15937"/>
    <w:p w14:paraId="315A298E" w14:textId="77777777" w:rsidR="00C15937" w:rsidRPr="00C15937" w:rsidRDefault="00851C3C" w:rsidP="00C15937">
      <w:pPr>
        <w:jc w:val="center"/>
      </w:pPr>
      <w:r>
        <w:t xml:space="preserve"> </w:t>
      </w:r>
      <w:r>
        <w:rPr>
          <w:rFonts w:ascii="Avenir Next LT Pro" w:hAnsi="Avenir Next LT Pro"/>
          <w:noProof/>
        </w:rPr>
        <w:drawing>
          <wp:anchor distT="0" distB="0" distL="114300" distR="114300" simplePos="0" relativeHeight="251659264" behindDoc="1" locked="1" layoutInCell="1" allowOverlap="0" wp14:anchorId="6AF8FF3B" wp14:editId="42C13993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8398800" cy="4723200"/>
            <wp:effectExtent l="0" t="0" r="0" b="1270"/>
            <wp:wrapNone/>
            <wp:docPr id="407377395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377395" name="Afbeelding 407377395"/>
                    <pic:cNvPicPr/>
                  </pic:nvPicPr>
                  <pic:blipFill>
                    <a:blip r:embed="rId10" cstate="print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8800" cy="472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15937" w:rsidRPr="00C1593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5DBEA" w14:textId="77777777" w:rsidR="0041386F" w:rsidRDefault="0041386F" w:rsidP="003F17B8">
      <w:pPr>
        <w:spacing w:after="0" w:line="240" w:lineRule="auto"/>
      </w:pPr>
      <w:r>
        <w:separator/>
      </w:r>
    </w:p>
  </w:endnote>
  <w:endnote w:type="continuationSeparator" w:id="0">
    <w:p w14:paraId="41BD9C43" w14:textId="77777777" w:rsidR="0041386F" w:rsidRDefault="0041386F" w:rsidP="003F1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F8C68" w14:textId="673316DA" w:rsidR="00A467DC" w:rsidRPr="00A467DC" w:rsidRDefault="00A467DC" w:rsidP="00A467DC">
    <w:pPr>
      <w:pStyle w:val="Voettekst"/>
    </w:pPr>
    <w:hyperlink r:id="rId1" w:history="1">
      <w:r w:rsidRPr="00A467DC">
        <w:rPr>
          <w:rStyle w:val="Hyperlink"/>
          <w:color w:val="auto"/>
        </w:rPr>
        <w:t>+ 31 (0) 20 575 33 20</w:t>
      </w:r>
    </w:hyperlink>
    <w:r w:rsidRPr="00A467DC">
      <w:tab/>
    </w:r>
  </w:p>
  <w:p w14:paraId="08BA2C87" w14:textId="68B3B90D" w:rsidR="00A467DC" w:rsidRDefault="00CB3844">
    <w:pPr>
      <w:pStyle w:val="Voettekst"/>
    </w:pPr>
    <w:hyperlink r:id="rId2" w:history="1">
      <w:r w:rsidRPr="00B83DE2">
        <w:rPr>
          <w:rStyle w:val="Hyperlink"/>
        </w:rPr>
        <w:t>info@kredieter.nl</w:t>
      </w:r>
    </w:hyperlink>
    <w:r w:rsidR="00A467DC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E3015" w14:textId="77777777" w:rsidR="0041386F" w:rsidRDefault="0041386F" w:rsidP="003F17B8">
      <w:pPr>
        <w:spacing w:after="0" w:line="240" w:lineRule="auto"/>
      </w:pPr>
      <w:r>
        <w:separator/>
      </w:r>
    </w:p>
  </w:footnote>
  <w:footnote w:type="continuationSeparator" w:id="0">
    <w:p w14:paraId="203AE732" w14:textId="77777777" w:rsidR="0041386F" w:rsidRDefault="0041386F" w:rsidP="003F17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86F"/>
    <w:rsid w:val="00095A78"/>
    <w:rsid w:val="000C6C9C"/>
    <w:rsid w:val="001A3EAC"/>
    <w:rsid w:val="00262426"/>
    <w:rsid w:val="00272AC9"/>
    <w:rsid w:val="00280055"/>
    <w:rsid w:val="0030658C"/>
    <w:rsid w:val="0038542A"/>
    <w:rsid w:val="003F17B8"/>
    <w:rsid w:val="0041386F"/>
    <w:rsid w:val="004210B3"/>
    <w:rsid w:val="00427E13"/>
    <w:rsid w:val="004E1150"/>
    <w:rsid w:val="0056443C"/>
    <w:rsid w:val="00583932"/>
    <w:rsid w:val="00604932"/>
    <w:rsid w:val="006F45BE"/>
    <w:rsid w:val="00851C3C"/>
    <w:rsid w:val="00885BFD"/>
    <w:rsid w:val="009914DB"/>
    <w:rsid w:val="00A467DC"/>
    <w:rsid w:val="00B8362C"/>
    <w:rsid w:val="00B87906"/>
    <w:rsid w:val="00C15937"/>
    <w:rsid w:val="00CB3844"/>
    <w:rsid w:val="00D616C2"/>
    <w:rsid w:val="00DD3533"/>
    <w:rsid w:val="00E57796"/>
    <w:rsid w:val="00E70F18"/>
    <w:rsid w:val="00F926F1"/>
    <w:rsid w:val="00FA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79F591"/>
  <w15:chartTrackingRefBased/>
  <w15:docId w15:val="{8E88FE7B-E00D-4F30-9095-C9582BA6F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F17B8"/>
  </w:style>
  <w:style w:type="paragraph" w:styleId="Kop1">
    <w:name w:val="heading 1"/>
    <w:basedOn w:val="Standaard"/>
    <w:next w:val="Standaard"/>
    <w:link w:val="Kop1Char"/>
    <w:uiPriority w:val="9"/>
    <w:qFormat/>
    <w:rsid w:val="00564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01A0D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64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01A0D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6443C"/>
    <w:pPr>
      <w:keepNext/>
      <w:keepLines/>
      <w:spacing w:before="160" w:after="80"/>
      <w:outlineLvl w:val="2"/>
    </w:pPr>
    <w:rPr>
      <w:rFonts w:eastAsiaTheme="majorEastAsia" w:cstheme="majorBidi"/>
      <w:color w:val="201A0D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64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01A0D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6443C"/>
    <w:pPr>
      <w:keepNext/>
      <w:keepLines/>
      <w:spacing w:before="80" w:after="40"/>
      <w:outlineLvl w:val="4"/>
    </w:pPr>
    <w:rPr>
      <w:rFonts w:eastAsiaTheme="majorEastAsia" w:cstheme="majorBidi"/>
      <w:color w:val="201A0D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64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C4A58B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6443C"/>
    <w:pPr>
      <w:keepNext/>
      <w:keepLines/>
      <w:spacing w:before="40" w:after="0"/>
      <w:outlineLvl w:val="6"/>
    </w:pPr>
    <w:rPr>
      <w:rFonts w:eastAsiaTheme="majorEastAsia" w:cstheme="majorBidi"/>
      <w:color w:val="C4A58B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6443C"/>
    <w:pPr>
      <w:keepNext/>
      <w:keepLines/>
      <w:spacing w:after="0"/>
      <w:outlineLvl w:val="7"/>
    </w:pPr>
    <w:rPr>
      <w:rFonts w:eastAsiaTheme="majorEastAsia" w:cstheme="majorBidi"/>
      <w:i/>
      <w:iCs/>
      <w:color w:val="B28A69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6443C"/>
    <w:pPr>
      <w:keepNext/>
      <w:keepLines/>
      <w:spacing w:after="0"/>
      <w:outlineLvl w:val="8"/>
    </w:pPr>
    <w:rPr>
      <w:rFonts w:eastAsiaTheme="majorEastAsia" w:cstheme="majorBidi"/>
      <w:color w:val="B28A69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6443C"/>
    <w:rPr>
      <w:rFonts w:asciiTheme="majorHAnsi" w:eastAsiaTheme="majorEastAsia" w:hAnsiTheme="majorHAnsi" w:cstheme="majorBidi"/>
      <w:color w:val="201A0D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6443C"/>
    <w:rPr>
      <w:rFonts w:asciiTheme="majorHAnsi" w:eastAsiaTheme="majorEastAsia" w:hAnsiTheme="majorHAnsi" w:cstheme="majorBidi"/>
      <w:color w:val="201A0D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6443C"/>
    <w:rPr>
      <w:rFonts w:eastAsiaTheme="majorEastAsia" w:cstheme="majorBidi"/>
      <w:color w:val="201A0D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6443C"/>
    <w:rPr>
      <w:rFonts w:eastAsiaTheme="majorEastAsia" w:cstheme="majorBidi"/>
      <w:i/>
      <w:iCs/>
      <w:color w:val="201A0D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6443C"/>
    <w:rPr>
      <w:rFonts w:eastAsiaTheme="majorEastAsia" w:cstheme="majorBidi"/>
      <w:color w:val="201A0D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6443C"/>
    <w:rPr>
      <w:rFonts w:eastAsiaTheme="majorEastAsia" w:cstheme="majorBidi"/>
      <w:i/>
      <w:iCs/>
      <w:color w:val="C4A58B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6443C"/>
    <w:rPr>
      <w:rFonts w:eastAsiaTheme="majorEastAsia" w:cstheme="majorBidi"/>
      <w:color w:val="C4A58B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6443C"/>
    <w:rPr>
      <w:rFonts w:eastAsiaTheme="majorEastAsia" w:cstheme="majorBidi"/>
      <w:i/>
      <w:iCs/>
      <w:color w:val="B28A69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6443C"/>
    <w:rPr>
      <w:rFonts w:eastAsiaTheme="majorEastAsia" w:cstheme="majorBidi"/>
      <w:color w:val="B28A69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64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64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6443C"/>
    <w:pPr>
      <w:numPr>
        <w:ilvl w:val="1"/>
      </w:numPr>
    </w:pPr>
    <w:rPr>
      <w:rFonts w:eastAsiaTheme="majorEastAsia" w:cstheme="majorBidi"/>
      <w:color w:val="C4A58B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6443C"/>
    <w:rPr>
      <w:rFonts w:eastAsiaTheme="majorEastAsia" w:cstheme="majorBidi"/>
      <w:color w:val="C4A58B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6443C"/>
    <w:pPr>
      <w:spacing w:before="160"/>
      <w:jc w:val="center"/>
    </w:pPr>
    <w:rPr>
      <w:i/>
      <w:iCs/>
      <w:color w:val="BB987A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6443C"/>
    <w:rPr>
      <w:i/>
      <w:iCs/>
      <w:color w:val="BB987A" w:themeColor="text1" w:themeTint="BF"/>
    </w:rPr>
  </w:style>
  <w:style w:type="paragraph" w:styleId="Lijstalinea">
    <w:name w:val="List Paragraph"/>
    <w:basedOn w:val="Standaard"/>
    <w:uiPriority w:val="34"/>
    <w:qFormat/>
    <w:rsid w:val="0056443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6443C"/>
    <w:rPr>
      <w:i/>
      <w:iCs/>
      <w:color w:val="201A0D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6443C"/>
    <w:pPr>
      <w:pBdr>
        <w:top w:val="single" w:sz="4" w:space="10" w:color="201A0D" w:themeColor="accent1" w:themeShade="BF"/>
        <w:bottom w:val="single" w:sz="4" w:space="10" w:color="201A0D" w:themeColor="accent1" w:themeShade="BF"/>
      </w:pBdr>
      <w:spacing w:before="360" w:after="360"/>
      <w:ind w:left="864" w:right="864"/>
      <w:jc w:val="center"/>
    </w:pPr>
    <w:rPr>
      <w:i/>
      <w:iCs/>
      <w:color w:val="201A0D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6443C"/>
    <w:rPr>
      <w:i/>
      <w:iCs/>
      <w:color w:val="201A0D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6443C"/>
    <w:rPr>
      <w:b/>
      <w:bCs/>
      <w:smallCaps/>
      <w:color w:val="201A0D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3F1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F17B8"/>
  </w:style>
  <w:style w:type="paragraph" w:styleId="Voettekst">
    <w:name w:val="footer"/>
    <w:basedOn w:val="Standaard"/>
    <w:link w:val="VoettekstChar"/>
    <w:uiPriority w:val="99"/>
    <w:unhideWhenUsed/>
    <w:rsid w:val="003F1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F17B8"/>
  </w:style>
  <w:style w:type="character" w:styleId="Hyperlink">
    <w:name w:val="Hyperlink"/>
    <w:basedOn w:val="Standaardalinea-lettertype"/>
    <w:uiPriority w:val="99"/>
    <w:unhideWhenUsed/>
    <w:rsid w:val="00A467DC"/>
    <w:rPr>
      <w:color w:val="00B0F0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46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kredieter.nl" TargetMode="External"/><Relationship Id="rId1" Type="http://schemas.openxmlformats.org/officeDocument/2006/relationships/hyperlink" Target="tel:31205753320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KalpoeDeKrediet\OneDrive%20-%20De%20Kredieter\MARKETING\Kredieter_Template_verticaal.dotx" TargetMode="External"/></Relationships>
</file>

<file path=word/theme/theme1.xml><?xml version="1.0" encoding="utf-8"?>
<a:theme xmlns:a="http://schemas.openxmlformats.org/drawingml/2006/main" name="Kantoorthema">
  <a:themeElements>
    <a:clrScheme name="de Kredieter kleurenpalet">
      <a:dk1>
        <a:srgbClr val="A17652"/>
      </a:dk1>
      <a:lt1>
        <a:srgbClr val="E3D5B8"/>
      </a:lt1>
      <a:dk2>
        <a:srgbClr val="A17652"/>
      </a:dk2>
      <a:lt2>
        <a:srgbClr val="E3D5B8"/>
      </a:lt2>
      <a:accent1>
        <a:srgbClr val="2B2412"/>
      </a:accent1>
      <a:accent2>
        <a:srgbClr val="F4F4F3"/>
      </a:accent2>
      <a:accent3>
        <a:srgbClr val="FFFFFF"/>
      </a:accent3>
      <a:accent4>
        <a:srgbClr val="D48B4E"/>
      </a:accent4>
      <a:accent5>
        <a:srgbClr val="2B2412"/>
      </a:accent5>
      <a:accent6>
        <a:srgbClr val="2B2412"/>
      </a:accent6>
      <a:hlink>
        <a:srgbClr val="00B0F0"/>
      </a:hlink>
      <a:folHlink>
        <a:srgbClr val="45B0E1"/>
      </a:folHlink>
    </a:clrScheme>
    <a:fontScheme name="de Kredieter lettertype">
      <a:majorFont>
        <a:latin typeface="Avenir Next LT Pro"/>
        <a:ea typeface=""/>
        <a:cs typeface=""/>
      </a:majorFont>
      <a:minorFont>
        <a:latin typeface="Avenir Next LT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50CAF2ABEFB740BB2701BAF1EBB903" ma:contentTypeVersion="9" ma:contentTypeDescription="Een nieuw document maken." ma:contentTypeScope="" ma:versionID="4b7542a4d5f0503ff65c32923e8e46dc">
  <xsd:schema xmlns:xsd="http://www.w3.org/2001/XMLSchema" xmlns:xs="http://www.w3.org/2001/XMLSchema" xmlns:p="http://schemas.microsoft.com/office/2006/metadata/properties" xmlns:ns3="2aed7ed0-656d-4442-93c5-4d89a601caf5" targetNamespace="http://schemas.microsoft.com/office/2006/metadata/properties" ma:root="true" ma:fieldsID="0420cca299e0e232e3e45513c990ed29" ns3:_="">
    <xsd:import namespace="2aed7ed0-656d-4442-93c5-4d89a601ca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ed7ed0-656d-4442-93c5-4d89a601ca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aed7ed0-656d-4442-93c5-4d89a601caf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B287C-1708-4557-931D-AC7179299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ed7ed0-656d-4442-93c5-4d89a601ca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97B2D8-11E1-4ADA-83E0-BFD25314A1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23D1C5-5623-447B-8280-FB933A26179A}">
  <ds:schemaRefs>
    <ds:schemaRef ds:uri="http://schemas.microsoft.com/office/2006/metadata/properties"/>
    <ds:schemaRef ds:uri="http://schemas.microsoft.com/office/infopath/2007/PartnerControls"/>
    <ds:schemaRef ds:uri="2aed7ed0-656d-4442-93c5-4d89a601caf5"/>
  </ds:schemaRefs>
</ds:datastoreItem>
</file>

<file path=customXml/itemProps4.xml><?xml version="1.0" encoding="utf-8"?>
<ds:datastoreItem xmlns:ds="http://schemas.openxmlformats.org/officeDocument/2006/customXml" ds:itemID="{C0E9DC73-E18E-4FD2-B4AB-7393EB40B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Kredieter_Template_verticaal</Template>
  <TotalTime>10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Kalpoe | De Kredieter</dc:creator>
  <cp:keywords/>
  <dc:description/>
  <cp:lastModifiedBy>Sarah Kalpoe | De Kredieter</cp:lastModifiedBy>
  <cp:revision>3</cp:revision>
  <dcterms:created xsi:type="dcterms:W3CDTF">2025-09-04T09:50:00Z</dcterms:created>
  <dcterms:modified xsi:type="dcterms:W3CDTF">2025-10-16T13:39:00Z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0x010100A150CAF2ABEFB740BB2701BAF1EBB903</vt:lpwstr>
  </property>
</Properties>
</file>